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1F565C" w14:textId="1003A593" w:rsidR="00024B92" w:rsidRDefault="00B55B81" w:rsidP="005325F0">
      <w:pPr>
        <w:spacing w:before="0"/>
        <w:ind w:left="0"/>
        <w:rPr>
          <w:lang w:val="en-US" w:bidi="ru-RU"/>
        </w:rPr>
      </w:pPr>
      <w:r>
        <w:rPr>
          <w:noProof/>
          <w:lang w:bidi="ru-RU"/>
        </w:rPr>
        <w:drawing>
          <wp:anchor distT="0" distB="0" distL="114300" distR="114300" simplePos="0" relativeHeight="251658240" behindDoc="1" locked="0" layoutInCell="1" allowOverlap="1" wp14:anchorId="0EF4F670" wp14:editId="4F9689E2">
            <wp:simplePos x="0" y="0"/>
            <wp:positionH relativeFrom="column">
              <wp:posOffset>-243840</wp:posOffset>
            </wp:positionH>
            <wp:positionV relativeFrom="paragraph">
              <wp:posOffset>-264160</wp:posOffset>
            </wp:positionV>
            <wp:extent cx="10896600" cy="10706100"/>
            <wp:effectExtent l="0" t="0" r="0" b="0"/>
            <wp:wrapNone/>
            <wp:docPr id="18" name="Рисунок 18" descr="цветной фон с рисунками в виде перь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8966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55B81">
        <w:rPr>
          <w:noProof/>
          <w:lang w:val="en-US" w:bidi="ru-RU"/>
        </w:rPr>
        <w:t xml:space="preserve"> </w:t>
      </w:r>
      <w:r w:rsidR="00F93134" w:rsidRPr="00B55B81">
        <w:rPr>
          <w:lang w:val="en-US" w:bidi="ru-RU"/>
        </w:rPr>
        <w:tab/>
      </w:r>
    </w:p>
    <w:p w14:paraId="7141BD87" w14:textId="218CAE9B" w:rsidR="00B55B81" w:rsidRDefault="00B55B81" w:rsidP="005325F0">
      <w:pPr>
        <w:spacing w:before="0"/>
        <w:ind w:left="0"/>
        <w:rPr>
          <w:lang w:val="en-US"/>
        </w:rPr>
      </w:pPr>
    </w:p>
    <w:p w14:paraId="2D134461" w14:textId="7395699C" w:rsidR="00B55B81" w:rsidRPr="00B55B81" w:rsidRDefault="00106F42" w:rsidP="005325F0">
      <w:pPr>
        <w:spacing w:before="0"/>
        <w:ind w:left="0"/>
        <w:rPr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04E4293" wp14:editId="46017A8F">
                <wp:simplePos x="0" y="0"/>
                <wp:positionH relativeFrom="column">
                  <wp:posOffset>5273040</wp:posOffset>
                </wp:positionH>
                <wp:positionV relativeFrom="paragraph">
                  <wp:posOffset>5089525</wp:posOffset>
                </wp:positionV>
                <wp:extent cx="4983480" cy="1539240"/>
                <wp:effectExtent l="0" t="0" r="26670" b="22860"/>
                <wp:wrapNone/>
                <wp:docPr id="13" name="Прямоугольник: скругленные углы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3480" cy="15392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0A6CCE" w14:textId="3B7E1081" w:rsidR="00106F42" w:rsidRPr="00106F42" w:rsidRDefault="00106F42" w:rsidP="00106F42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  <w:r w:rsidRPr="00106F42">
                              <w:rPr>
                                <w:color w:val="FF0000"/>
                                <w:lang w:val="en-US"/>
                              </w:rPr>
                              <w:t xml:space="preserve">February 27 </w:t>
                            </w:r>
                            <w:r w:rsidRPr="00106F42">
                              <w:rPr>
                                <w:lang w:val="en-US"/>
                              </w:rPr>
                              <w:t>-110th anniversary of the birth of American writer, playwright Irwin Shaw (1913-1984). "The Sailor from Bremen", "Young Lions", "Rich Man, poor man", "Evening in Byzantium", "Bread on the waters".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4E4293" id="Прямоугольник: скругленные углы 13" o:spid="_x0000_s1026" style="position:absolute;margin-left:415.2pt;margin-top:400.75pt;width:392.4pt;height:121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" fillcolor="white [3201]" strokecolor="#3f3f75 [3209]" strokeweight="1pt">
                <v:stroke joinstyle="miter"/>
                <v:textbox>
                  <w:txbxContent>
                    <w:p w14:paraId="150A6CCE" w14:textId="3B7E1081" w:rsidR="00106F42" w:rsidRPr="00106F42" w:rsidRDefault="00106F42" w:rsidP="00106F42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  <w:r w:rsidRPr="00106F42">
                        <w:rPr>
                          <w:color w:val="FF0000"/>
                          <w:lang w:val="en-US"/>
                        </w:rPr>
                        <w:t xml:space="preserve">February 27 </w:t>
                      </w:r>
                      <w:r w:rsidRPr="00106F42">
                        <w:rPr>
                          <w:lang w:val="en-US"/>
                        </w:rPr>
                        <w:t>-110th anniversary of the birth of American writer, playwright Irwin Shaw (1913-1984). "The Sailor from Bremen", "Young Lions", "Rich Man, poor man", "Evening in Byzantium", "Bread on the waters".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D93E3BA" wp14:editId="5438E82A">
                <wp:simplePos x="0" y="0"/>
                <wp:positionH relativeFrom="column">
                  <wp:posOffset>304800</wp:posOffset>
                </wp:positionH>
                <wp:positionV relativeFrom="paragraph">
                  <wp:posOffset>5089525</wp:posOffset>
                </wp:positionV>
                <wp:extent cx="4663440" cy="1539240"/>
                <wp:effectExtent l="0" t="0" r="22860" b="22860"/>
                <wp:wrapNone/>
                <wp:docPr id="12" name="Прямоугольник: скругленные углы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3440" cy="15392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0695E0" w14:textId="3EE3DAFC" w:rsidR="006B1191" w:rsidRPr="006B1191" w:rsidRDefault="006B1191" w:rsidP="006B1191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  <w:r w:rsidRPr="006B1191">
                              <w:rPr>
                                <w:color w:val="FF0000"/>
                                <w:lang w:val="en-US"/>
                              </w:rPr>
                              <w:t>January 22</w:t>
                            </w:r>
                            <w:r w:rsidRPr="006B1191">
                              <w:rPr>
                                <w:lang w:val="en-US"/>
                              </w:rPr>
                              <w:t>, 235 years since the birth of the English romantic poet George Gordon BYRON (1788-1824). He wrote "The Kefalon Diary", "Manfred", "Childe Harold's Pilgrimage", "The Prisoner of Chillon".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93E3BA" id="Прямоугольник: скругленные углы 12" o:spid="_x0000_s1027" style="position:absolute;margin-left:24pt;margin-top:400.75pt;width:367.2pt;height:121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" fillcolor="white [3201]" strokecolor="#3f3f75 [3209]" strokeweight="1pt">
                <v:stroke joinstyle="miter"/>
                <v:textbox>
                  <w:txbxContent>
                    <w:p w14:paraId="180695E0" w14:textId="3EE3DAFC" w:rsidR="006B1191" w:rsidRPr="006B1191" w:rsidRDefault="006B1191" w:rsidP="006B1191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  <w:r w:rsidRPr="006B1191">
                        <w:rPr>
                          <w:color w:val="FF0000"/>
                          <w:lang w:val="en-US"/>
                        </w:rPr>
                        <w:t>January 22</w:t>
                      </w:r>
                      <w:r w:rsidRPr="006B1191">
                        <w:rPr>
                          <w:lang w:val="en-US"/>
                        </w:rPr>
                        <w:t>, 235 years since the birth of the English romantic poet George Gordon BYRON (1788-1824). He wrote "The Kefalon Diary", "Manfred", "Childe Harold's Pilgrimage", "The Prisoner of Chillon".</w:t>
                      </w:r>
                    </w:p>
                  </w:txbxContent>
                </v:textbox>
              </v:roundrect>
            </w:pict>
          </mc:Fallback>
        </mc:AlternateContent>
      </w:r>
      <w:r w:rsidR="006B11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0BDF7D0" wp14:editId="52C4373F">
                <wp:simplePos x="0" y="0"/>
                <wp:positionH relativeFrom="column">
                  <wp:posOffset>7879080</wp:posOffset>
                </wp:positionH>
                <wp:positionV relativeFrom="paragraph">
                  <wp:posOffset>3794125</wp:posOffset>
                </wp:positionV>
                <wp:extent cx="2560320" cy="1021080"/>
                <wp:effectExtent l="0" t="0" r="11430" b="26670"/>
                <wp:wrapNone/>
                <wp:docPr id="11" name="Прямоугольник: скругленные углы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0320" cy="102108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50165E" w14:textId="513AD199" w:rsidR="006B1191" w:rsidRPr="006B1191" w:rsidRDefault="006B1191" w:rsidP="006B1191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  <w:r w:rsidRPr="006B1191">
                              <w:rPr>
                                <w:lang w:val="en-US"/>
                              </w:rPr>
                              <w:t xml:space="preserve">Sunday, </w:t>
                            </w:r>
                            <w:r w:rsidRPr="006B1191">
                              <w:rPr>
                                <w:color w:val="FF0000"/>
                                <w:lang w:val="en-US"/>
                              </w:rPr>
                              <w:t xml:space="preserve">February 5 </w:t>
                            </w:r>
                            <w:r w:rsidRPr="006B1191">
                              <w:rPr>
                                <w:lang w:val="en-US"/>
                              </w:rPr>
                              <w:t>- British Yorkshire Pudding 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BDF7D0" id="Прямоугольник: скругленные углы 11" o:spid="_x0000_s1028" style="position:absolute;margin-left:620.4pt;margin-top:298.75pt;width:201.6pt;height:80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" fillcolor="white [3201]" strokecolor="#3f3f75 [3209]" strokeweight="1pt">
                <v:stroke joinstyle="miter"/>
                <v:textbox>
                  <w:txbxContent>
                    <w:p w14:paraId="2E50165E" w14:textId="513AD199" w:rsidR="006B1191" w:rsidRPr="006B1191" w:rsidRDefault="006B1191" w:rsidP="006B1191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  <w:r w:rsidRPr="006B1191">
                        <w:rPr>
                          <w:lang w:val="en-US"/>
                        </w:rPr>
                        <w:t xml:space="preserve">Sunday, </w:t>
                      </w:r>
                      <w:r w:rsidRPr="006B1191">
                        <w:rPr>
                          <w:color w:val="FF0000"/>
                          <w:lang w:val="en-US"/>
                        </w:rPr>
                        <w:t xml:space="preserve">February 5 </w:t>
                      </w:r>
                      <w:r w:rsidRPr="006B1191">
                        <w:rPr>
                          <w:lang w:val="en-US"/>
                        </w:rPr>
                        <w:t>- British Yorkshire Pudding Day</w:t>
                      </w:r>
                    </w:p>
                  </w:txbxContent>
                </v:textbox>
              </v:roundrect>
            </w:pict>
          </mc:Fallback>
        </mc:AlternateContent>
      </w:r>
      <w:r w:rsidR="006B11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18B13C1" wp14:editId="64098AC7">
                <wp:simplePos x="0" y="0"/>
                <wp:positionH relativeFrom="column">
                  <wp:posOffset>5273040</wp:posOffset>
                </wp:positionH>
                <wp:positionV relativeFrom="paragraph">
                  <wp:posOffset>3794125</wp:posOffset>
                </wp:positionV>
                <wp:extent cx="2484120" cy="1021080"/>
                <wp:effectExtent l="0" t="0" r="11430" b="26670"/>
                <wp:wrapNone/>
                <wp:docPr id="10" name="Прямоугольник: скругленные углы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120" cy="102108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729664" w14:textId="6B015F7E" w:rsidR="006B1191" w:rsidRPr="006B1191" w:rsidRDefault="006B1191" w:rsidP="006B1191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  <w:r w:rsidRPr="006B1191">
                              <w:rPr>
                                <w:lang w:val="en-US"/>
                              </w:rPr>
                              <w:t xml:space="preserve">Friday, </w:t>
                            </w:r>
                            <w:r w:rsidRPr="006B1191">
                              <w:rPr>
                                <w:color w:val="FF0000"/>
                                <w:lang w:val="en-US"/>
                              </w:rPr>
                              <w:t>February 3</w:t>
                            </w:r>
                            <w:r w:rsidRPr="006B1191">
                              <w:rPr>
                                <w:lang w:val="en-US"/>
                              </w:rPr>
                              <w:t xml:space="preserve"> - National Red Dress Day in the UK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18B13C1" id="Прямоугольник: скругленные углы 10" o:spid="_x0000_s1029" style="position:absolute;margin-left:415.2pt;margin-top:298.75pt;width:195.6pt;height:80.4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" fillcolor="white [3201]" strokecolor="#3f3f75 [3209]" strokeweight="1pt">
                <v:stroke joinstyle="miter"/>
                <v:textbox>
                  <w:txbxContent>
                    <w:p w14:paraId="00729664" w14:textId="6B015F7E" w:rsidR="006B1191" w:rsidRPr="006B1191" w:rsidRDefault="006B1191" w:rsidP="006B1191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  <w:r w:rsidRPr="006B1191">
                        <w:rPr>
                          <w:lang w:val="en-US"/>
                        </w:rPr>
                        <w:t xml:space="preserve">Friday, </w:t>
                      </w:r>
                      <w:r w:rsidRPr="006B1191">
                        <w:rPr>
                          <w:color w:val="FF0000"/>
                          <w:lang w:val="en-US"/>
                        </w:rPr>
                        <w:t>February 3</w:t>
                      </w:r>
                      <w:r w:rsidRPr="006B1191">
                        <w:rPr>
                          <w:lang w:val="en-US"/>
                        </w:rPr>
                        <w:t xml:space="preserve"> - National Red Dress Day in the UK</w:t>
                      </w:r>
                    </w:p>
                  </w:txbxContent>
                </v:textbox>
              </v:roundrect>
            </w:pict>
          </mc:Fallback>
        </mc:AlternateContent>
      </w:r>
      <w:r w:rsidR="006B11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01FB06E" wp14:editId="227253CB">
                <wp:simplePos x="0" y="0"/>
                <wp:positionH relativeFrom="column">
                  <wp:posOffset>2499360</wp:posOffset>
                </wp:positionH>
                <wp:positionV relativeFrom="paragraph">
                  <wp:posOffset>3748405</wp:posOffset>
                </wp:positionV>
                <wp:extent cx="2621280" cy="1097280"/>
                <wp:effectExtent l="0" t="0" r="26670" b="26670"/>
                <wp:wrapNone/>
                <wp:docPr id="9" name="Прямоугольник: скругленные углы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1280" cy="109728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D80FF7" w14:textId="3A1EBDF0" w:rsidR="006B1191" w:rsidRDefault="006B1191" w:rsidP="006B1191">
                            <w:pPr>
                              <w:ind w:left="0"/>
                              <w:jc w:val="center"/>
                            </w:pPr>
                            <w:r w:rsidRPr="006B1191">
                              <w:t xml:space="preserve">Thursday, </w:t>
                            </w:r>
                            <w:r w:rsidRPr="006B1191">
                              <w:rPr>
                                <w:color w:val="FF0000"/>
                              </w:rPr>
                              <w:t xml:space="preserve">February 2 </w:t>
                            </w:r>
                            <w:r w:rsidRPr="006B1191">
                              <w:t>- Hedgehog 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01FB06E" id="Прямоугольник: скругленные углы 9" o:spid="_x0000_s1030" style="position:absolute;margin-left:196.8pt;margin-top:295.15pt;width:206.4pt;height:86.4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" fillcolor="white [3201]" strokecolor="#3f3f75 [3209]" strokeweight="1pt">
                <v:stroke joinstyle="miter"/>
                <v:textbox>
                  <w:txbxContent>
                    <w:p w14:paraId="23D80FF7" w14:textId="3A1EBDF0" w:rsidR="006B1191" w:rsidRDefault="006B1191" w:rsidP="006B1191">
                      <w:pPr>
                        <w:ind w:left="0"/>
                        <w:jc w:val="center"/>
                      </w:pPr>
                      <w:r w:rsidRPr="006B1191">
                        <w:t xml:space="preserve">Thursday, </w:t>
                      </w:r>
                      <w:r w:rsidRPr="006B1191">
                        <w:rPr>
                          <w:color w:val="FF0000"/>
                        </w:rPr>
                        <w:t xml:space="preserve">February 2 </w:t>
                      </w:r>
                      <w:r w:rsidRPr="006B1191">
                        <w:t>- Hedgehog Day</w:t>
                      </w:r>
                    </w:p>
                  </w:txbxContent>
                </v:textbox>
              </v:roundrect>
            </w:pict>
          </mc:Fallback>
        </mc:AlternateContent>
      </w:r>
      <w:r w:rsidR="006B11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E687971" wp14:editId="2D3D18DB">
                <wp:simplePos x="0" y="0"/>
                <wp:positionH relativeFrom="column">
                  <wp:posOffset>182880</wp:posOffset>
                </wp:positionH>
                <wp:positionV relativeFrom="paragraph">
                  <wp:posOffset>3717925</wp:posOffset>
                </wp:positionV>
                <wp:extent cx="2194560" cy="1143000"/>
                <wp:effectExtent l="0" t="0" r="15240" b="19050"/>
                <wp:wrapNone/>
                <wp:docPr id="8" name="Прямоугольник: скругленные углы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0" cy="11430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A36089" w14:textId="25F689AD" w:rsidR="006B1191" w:rsidRDefault="006B1191" w:rsidP="006B1191">
                            <w:pPr>
                              <w:ind w:left="0"/>
                              <w:jc w:val="center"/>
                            </w:pPr>
                            <w:r w:rsidRPr="006B1191">
                              <w:t xml:space="preserve">Sunday, </w:t>
                            </w:r>
                            <w:r w:rsidRPr="006B1191">
                              <w:rPr>
                                <w:color w:val="FF0000"/>
                              </w:rPr>
                              <w:t xml:space="preserve">January 29 </w:t>
                            </w:r>
                            <w:r w:rsidRPr="006B1191">
                              <w:t>- Gibraltar Constitution 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687971" id="Прямоугольник: скругленные углы 8" o:spid="_x0000_s1031" style="position:absolute;margin-left:14.4pt;margin-top:292.75pt;width:172.8pt;height:9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" fillcolor="white [3201]" strokecolor="#3f3f75 [3209]" strokeweight="1pt">
                <v:stroke joinstyle="miter"/>
                <v:textbox>
                  <w:txbxContent>
                    <w:p w14:paraId="3AA36089" w14:textId="25F689AD" w:rsidR="006B1191" w:rsidRDefault="006B1191" w:rsidP="006B1191">
                      <w:pPr>
                        <w:ind w:left="0"/>
                        <w:jc w:val="center"/>
                      </w:pPr>
                      <w:r w:rsidRPr="006B1191">
                        <w:t xml:space="preserve">Sunday, </w:t>
                      </w:r>
                      <w:r w:rsidRPr="006B1191">
                        <w:rPr>
                          <w:color w:val="FF0000"/>
                        </w:rPr>
                        <w:t xml:space="preserve">January 29 </w:t>
                      </w:r>
                      <w:r w:rsidRPr="006B1191">
                        <w:t>- Gibraltar Constitution Day</w:t>
                      </w:r>
                    </w:p>
                  </w:txbxContent>
                </v:textbox>
              </v:roundrect>
            </w:pict>
          </mc:Fallback>
        </mc:AlternateContent>
      </w:r>
      <w:r w:rsidR="006B11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CD7EFBA" wp14:editId="68810391">
                <wp:simplePos x="0" y="0"/>
                <wp:positionH relativeFrom="column">
                  <wp:posOffset>2377440</wp:posOffset>
                </wp:positionH>
                <wp:positionV relativeFrom="paragraph">
                  <wp:posOffset>2315845</wp:posOffset>
                </wp:positionV>
                <wp:extent cx="5196840" cy="1112520"/>
                <wp:effectExtent l="0" t="0" r="22860" b="11430"/>
                <wp:wrapNone/>
                <wp:docPr id="6" name="Прямоугольник: скругленные углы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96840" cy="11125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AD2D64" w14:textId="6151BC71" w:rsidR="006B1191" w:rsidRPr="006B1191" w:rsidRDefault="006B1191" w:rsidP="006B1191">
                            <w:pPr>
                              <w:ind w:left="0"/>
                              <w:jc w:val="center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6B1191">
                              <w:rPr>
                                <w:sz w:val="28"/>
                                <w:szCs w:val="28"/>
                                <w:lang w:val="en-US"/>
                              </w:rPr>
                              <w:t>Wednesday</w:t>
                            </w:r>
                            <w:r w:rsidRPr="006B1191">
                              <w:rPr>
                                <w:sz w:val="28"/>
                                <w:szCs w:val="28"/>
                                <w:lang w:val="en-US"/>
                              </w:rPr>
                              <w:t>,</w:t>
                            </w:r>
                            <w:r w:rsidRPr="006B1191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Pr="006B1191">
                              <w:rPr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  <w:t>January 2</w:t>
                            </w:r>
                            <w:r w:rsidRPr="006B1191">
                              <w:rPr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  <w:t>5</w:t>
                            </w:r>
                            <w:r w:rsidRPr="006B1191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Pr="006B1191">
                              <w:rPr>
                                <w:sz w:val="28"/>
                                <w:szCs w:val="28"/>
                                <w:lang w:val="en-US"/>
                              </w:rPr>
                              <w:t>- Robert Burns Day in Scotland and Great Britain (Scottish poet, folklorist, author of numerous poems and poems - Burns, was born on this day in 1759)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D7EFBA" id="Прямоугольник: скругленные углы 6" o:spid="_x0000_s1032" style="position:absolute;margin-left:187.2pt;margin-top:182.35pt;width:409.2pt;height:87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" fillcolor="white [3201]" strokecolor="#3f3f75 [3209]" strokeweight="1pt">
                <v:stroke joinstyle="miter"/>
                <v:textbox>
                  <w:txbxContent>
                    <w:p w14:paraId="51AD2D64" w14:textId="6151BC71" w:rsidR="006B1191" w:rsidRPr="006B1191" w:rsidRDefault="006B1191" w:rsidP="006B1191">
                      <w:pPr>
                        <w:ind w:left="0"/>
                        <w:jc w:val="center"/>
                        <w:rPr>
                          <w:sz w:val="28"/>
                          <w:szCs w:val="28"/>
                          <w:lang w:val="en-US"/>
                        </w:rPr>
                      </w:pPr>
                      <w:r w:rsidRPr="006B1191">
                        <w:rPr>
                          <w:sz w:val="28"/>
                          <w:szCs w:val="28"/>
                          <w:lang w:val="en-US"/>
                        </w:rPr>
                        <w:t>Wednesday</w:t>
                      </w:r>
                      <w:r w:rsidRPr="006B1191">
                        <w:rPr>
                          <w:sz w:val="28"/>
                          <w:szCs w:val="28"/>
                          <w:lang w:val="en-US"/>
                        </w:rPr>
                        <w:t>,</w:t>
                      </w:r>
                      <w:r w:rsidRPr="006B1191">
                        <w:rPr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Pr="006B1191">
                        <w:rPr>
                          <w:color w:val="FF0000"/>
                          <w:sz w:val="28"/>
                          <w:szCs w:val="28"/>
                          <w:lang w:val="en-US"/>
                        </w:rPr>
                        <w:t>January 2</w:t>
                      </w:r>
                      <w:r w:rsidRPr="006B1191">
                        <w:rPr>
                          <w:color w:val="FF0000"/>
                          <w:sz w:val="28"/>
                          <w:szCs w:val="28"/>
                          <w:lang w:val="en-US"/>
                        </w:rPr>
                        <w:t>5</w:t>
                      </w:r>
                      <w:r w:rsidRPr="006B1191">
                        <w:rPr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Pr="006B1191">
                        <w:rPr>
                          <w:sz w:val="28"/>
                          <w:szCs w:val="28"/>
                          <w:lang w:val="en-US"/>
                        </w:rPr>
                        <w:t>- Robert Burns Day in Scotland and Great Britain (Scottish poet, folklorist, author of numerous poems and poems - Burns, was born on this day in 1759)</w:t>
                      </w:r>
                    </w:p>
                  </w:txbxContent>
                </v:textbox>
              </v:roundrect>
            </w:pict>
          </mc:Fallback>
        </mc:AlternateContent>
      </w:r>
      <w:r w:rsidR="006B11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334D6EB" wp14:editId="276E4B89">
                <wp:simplePos x="0" y="0"/>
                <wp:positionH relativeFrom="column">
                  <wp:posOffset>7650480</wp:posOffset>
                </wp:positionH>
                <wp:positionV relativeFrom="paragraph">
                  <wp:posOffset>2407285</wp:posOffset>
                </wp:positionV>
                <wp:extent cx="2788920" cy="944880"/>
                <wp:effectExtent l="0" t="0" r="11430" b="26670"/>
                <wp:wrapNone/>
                <wp:docPr id="7" name="Прямоугольник: скругленные углы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8920" cy="94488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1479F2" w14:textId="74CEE629" w:rsidR="006B1191" w:rsidRPr="006B1191" w:rsidRDefault="006B1191" w:rsidP="006B1191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  <w:r w:rsidRPr="006B1191">
                              <w:rPr>
                                <w:lang w:val="en-US"/>
                              </w:rPr>
                              <w:t xml:space="preserve">Friday, </w:t>
                            </w:r>
                            <w:r w:rsidRPr="006B1191">
                              <w:rPr>
                                <w:color w:val="FF0000"/>
                                <w:lang w:val="en-US"/>
                              </w:rPr>
                              <w:t xml:space="preserve">January 27 </w:t>
                            </w:r>
                            <w:r w:rsidRPr="006B1191">
                              <w:rPr>
                                <w:lang w:val="en-US"/>
                              </w:rPr>
                              <w:t>- Holocaust Memorial Day in the UK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34D6EB" id="Прямоугольник: скругленные углы 7" o:spid="_x0000_s1033" style="position:absolute;margin-left:602.4pt;margin-top:189.55pt;width:219.6pt;height:74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" fillcolor="white [3201]" strokecolor="#3f3f75 [3209]" strokeweight="1pt">
                <v:stroke joinstyle="miter"/>
                <v:textbox>
                  <w:txbxContent>
                    <w:p w14:paraId="0B1479F2" w14:textId="74CEE629" w:rsidR="006B1191" w:rsidRPr="006B1191" w:rsidRDefault="006B1191" w:rsidP="006B1191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  <w:r w:rsidRPr="006B1191">
                        <w:rPr>
                          <w:lang w:val="en-US"/>
                        </w:rPr>
                        <w:t xml:space="preserve">Friday, </w:t>
                      </w:r>
                      <w:r w:rsidRPr="006B1191">
                        <w:rPr>
                          <w:color w:val="FF0000"/>
                          <w:lang w:val="en-US"/>
                        </w:rPr>
                        <w:t xml:space="preserve">January 27 </w:t>
                      </w:r>
                      <w:r w:rsidRPr="006B1191">
                        <w:rPr>
                          <w:lang w:val="en-US"/>
                        </w:rPr>
                        <w:t>- Holocaust Memorial Day in the UK</w:t>
                      </w:r>
                    </w:p>
                  </w:txbxContent>
                </v:textbox>
              </v:roundrect>
            </w:pict>
          </mc:Fallback>
        </mc:AlternateContent>
      </w:r>
      <w:r w:rsidR="006B11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EA5D043" wp14:editId="71AA28BE">
                <wp:simplePos x="0" y="0"/>
                <wp:positionH relativeFrom="column">
                  <wp:posOffset>182880</wp:posOffset>
                </wp:positionH>
                <wp:positionV relativeFrom="paragraph">
                  <wp:posOffset>2361565</wp:posOffset>
                </wp:positionV>
                <wp:extent cx="2087880" cy="1066800"/>
                <wp:effectExtent l="0" t="0" r="26670" b="19050"/>
                <wp:wrapNone/>
                <wp:docPr id="4" name="Прямоугольник: скругленные углы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7880" cy="10668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211708" w14:textId="48A93880" w:rsidR="006B1191" w:rsidRPr="006B1191" w:rsidRDefault="006B1191" w:rsidP="006B1191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  <w:r w:rsidRPr="006B1191">
                              <w:rPr>
                                <w:lang w:val="en-US"/>
                              </w:rPr>
                              <w:t xml:space="preserve">Sunday, </w:t>
                            </w:r>
                            <w:r w:rsidRPr="006B1191">
                              <w:rPr>
                                <w:color w:val="FF0000"/>
                                <w:lang w:val="en-US"/>
                              </w:rPr>
                              <w:t xml:space="preserve">January 22 </w:t>
                            </w:r>
                            <w:r w:rsidRPr="006B1191">
                              <w:rPr>
                                <w:lang w:val="en-US"/>
                              </w:rPr>
                              <w:t>- Chinese New Year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A5D043" id="Прямоугольник: скругленные углы 4" o:spid="_x0000_s1034" style="position:absolute;margin-left:14.4pt;margin-top:185.95pt;width:164.4pt;height:8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" fillcolor="white [3201]" strokecolor="#3f3f75 [3209]" strokeweight="1pt">
                <v:stroke joinstyle="miter"/>
                <v:textbox>
                  <w:txbxContent>
                    <w:p w14:paraId="4E211708" w14:textId="48A93880" w:rsidR="006B1191" w:rsidRPr="006B1191" w:rsidRDefault="006B1191" w:rsidP="006B1191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  <w:r w:rsidRPr="006B1191">
                        <w:rPr>
                          <w:lang w:val="en-US"/>
                        </w:rPr>
                        <w:t xml:space="preserve">Sunday, </w:t>
                      </w:r>
                      <w:r w:rsidRPr="006B1191">
                        <w:rPr>
                          <w:color w:val="FF0000"/>
                          <w:lang w:val="en-US"/>
                        </w:rPr>
                        <w:t xml:space="preserve">January 22 </w:t>
                      </w:r>
                      <w:r w:rsidRPr="006B1191">
                        <w:rPr>
                          <w:lang w:val="en-US"/>
                        </w:rPr>
                        <w:t>- Chinese New Year</w:t>
                      </w:r>
                    </w:p>
                  </w:txbxContent>
                </v:textbox>
              </v:roundrect>
            </w:pict>
          </mc:Fallback>
        </mc:AlternateContent>
      </w:r>
      <w:r w:rsidR="006B1191">
        <w:rPr>
          <w:noProof/>
          <w:lang w:bidi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A4B9806" wp14:editId="71E2A574">
                <wp:simplePos x="0" y="0"/>
                <wp:positionH relativeFrom="column">
                  <wp:posOffset>1600200</wp:posOffset>
                </wp:positionH>
                <wp:positionV relativeFrom="paragraph">
                  <wp:posOffset>1401445</wp:posOffset>
                </wp:positionV>
                <wp:extent cx="7376160" cy="716280"/>
                <wp:effectExtent l="0" t="0" r="15240" b="2667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76160" cy="71628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CA6760" w14:textId="0D63D751" w:rsidR="00B55B81" w:rsidRPr="00B55B81" w:rsidRDefault="00B55B81" w:rsidP="00B55B81">
                            <w:pPr>
                              <w:ind w:left="0"/>
                              <w:jc w:val="center"/>
                              <w:rPr>
                                <w:lang w:val="en-US"/>
                              </w:rPr>
                            </w:pPr>
                            <w:r w:rsidRPr="00B55B81">
                              <w:rPr>
                                <w:lang w:val="en-US"/>
                              </w:rPr>
                              <w:t>National traditions, memorable dates and public holidays for 2023-2024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A4B9806" id="Прямоугольник 2" o:spid="_x0000_s1035" style="position:absolute;margin-left:126pt;margin-top:110.35pt;width:580.8pt;height:56.4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" fillcolor="#e4f3fc [661]" strokecolor="#3f3f75 [3209]" strokeweight="1pt">
                <v:textbox>
                  <w:txbxContent>
                    <w:p w14:paraId="26CA6760" w14:textId="0D63D751" w:rsidR="00B55B81" w:rsidRPr="00B55B81" w:rsidRDefault="00B55B81" w:rsidP="00B55B81">
                      <w:pPr>
                        <w:ind w:left="0"/>
                        <w:jc w:val="center"/>
                        <w:rPr>
                          <w:lang w:val="en-US"/>
                        </w:rPr>
                      </w:pPr>
                      <w:r w:rsidRPr="00B55B81">
                        <w:rPr>
                          <w:lang w:val="en-US"/>
                        </w:rPr>
                        <w:t>National traditions, memorable dates and public holidays for 2023-2024</w:t>
                      </w:r>
                    </w:p>
                  </w:txbxContent>
                </v:textbox>
              </v:rect>
            </w:pict>
          </mc:Fallback>
        </mc:AlternateContent>
      </w:r>
      <w:r w:rsidR="006B1191">
        <w:rPr>
          <w:noProof/>
          <w:lang w:bidi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56D070" wp14:editId="372195BB">
                <wp:simplePos x="0" y="0"/>
                <wp:positionH relativeFrom="column">
                  <wp:posOffset>2499360</wp:posOffset>
                </wp:positionH>
                <wp:positionV relativeFrom="paragraph">
                  <wp:posOffset>395605</wp:posOffset>
                </wp:positionV>
                <wp:extent cx="5257800" cy="807720"/>
                <wp:effectExtent l="0" t="0" r="19050" b="1143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80772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70BE06" w14:textId="2B024E7C" w:rsidR="00B55B81" w:rsidRPr="00B55B81" w:rsidRDefault="00B55B81" w:rsidP="00B55B81">
                            <w:pPr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96"/>
                                <w:szCs w:val="96"/>
                              </w:rPr>
                            </w:pPr>
                            <w:r w:rsidRPr="00B55B81">
                              <w:rPr>
                                <w:rFonts w:ascii="Times New Roman" w:hAnsi="Times New Roman" w:cs="Times New Roman"/>
                                <w:sz w:val="96"/>
                                <w:szCs w:val="96"/>
                              </w:rPr>
                              <w:t>UK Calendar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56D070" id="Прямоугольник 1" o:spid="_x0000_s1036" style="position:absolute;margin-left:196.8pt;margin-top:31.15pt;width:414pt;height:63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" fillcolor="#e4f3fc [661]" strokecolor="#7dc6f3 [3205]" strokeweight="1pt">
                <v:textbox>
                  <w:txbxContent>
                    <w:p w14:paraId="5370BE06" w14:textId="2B024E7C" w:rsidR="00B55B81" w:rsidRPr="00B55B81" w:rsidRDefault="00B55B81" w:rsidP="00B55B81">
                      <w:pPr>
                        <w:ind w:left="0"/>
                        <w:jc w:val="center"/>
                        <w:rPr>
                          <w:rFonts w:ascii="Times New Roman" w:hAnsi="Times New Roman" w:cs="Times New Roman"/>
                          <w:sz w:val="96"/>
                          <w:szCs w:val="96"/>
                        </w:rPr>
                      </w:pPr>
                      <w:r w:rsidRPr="00B55B81">
                        <w:rPr>
                          <w:rFonts w:ascii="Times New Roman" w:hAnsi="Times New Roman" w:cs="Times New Roman"/>
                          <w:sz w:val="96"/>
                          <w:szCs w:val="96"/>
                        </w:rPr>
                        <w:t>UK Calendar</w:t>
                      </w:r>
                    </w:p>
                  </w:txbxContent>
                </v:textbox>
              </v:rect>
            </w:pict>
          </mc:Fallback>
        </mc:AlternateContent>
      </w:r>
    </w:p>
    <w:sectPr w:rsidR="00B55B81" w:rsidRPr="00B55B81" w:rsidSect="00B55B81">
      <w:headerReference w:type="default" r:id="rId7"/>
      <w:pgSz w:w="16838" w:h="11906" w:orient="landscape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95C48F" w14:textId="77777777" w:rsidR="000332E1" w:rsidRDefault="000332E1">
      <w:pPr>
        <w:spacing w:before="0"/>
      </w:pPr>
      <w:r>
        <w:separator/>
      </w:r>
    </w:p>
  </w:endnote>
  <w:endnote w:type="continuationSeparator" w:id="0">
    <w:p w14:paraId="7E4B2BDA" w14:textId="77777777" w:rsidR="000332E1" w:rsidRDefault="000332E1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21498B" w14:textId="77777777" w:rsidR="000332E1" w:rsidRDefault="000332E1">
      <w:pPr>
        <w:spacing w:before="0"/>
      </w:pPr>
      <w:r>
        <w:separator/>
      </w:r>
    </w:p>
  </w:footnote>
  <w:footnote w:type="continuationSeparator" w:id="0">
    <w:p w14:paraId="02E0EB0D" w14:textId="77777777" w:rsidR="000332E1" w:rsidRDefault="000332E1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EC0A32" w14:textId="77777777" w:rsidR="004008C9" w:rsidRDefault="004008C9" w:rsidP="004008C9">
    <w:pPr>
      <w:pStyle w:val="a6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5B81"/>
    <w:rsid w:val="00024B92"/>
    <w:rsid w:val="000332E1"/>
    <w:rsid w:val="0003383B"/>
    <w:rsid w:val="00106F42"/>
    <w:rsid w:val="002D3176"/>
    <w:rsid w:val="003B2720"/>
    <w:rsid w:val="003E6DF0"/>
    <w:rsid w:val="004008C9"/>
    <w:rsid w:val="00462B74"/>
    <w:rsid w:val="004650EC"/>
    <w:rsid w:val="005325F0"/>
    <w:rsid w:val="00673C5F"/>
    <w:rsid w:val="006B1191"/>
    <w:rsid w:val="006B609A"/>
    <w:rsid w:val="00715CEC"/>
    <w:rsid w:val="00723AA3"/>
    <w:rsid w:val="00A51113"/>
    <w:rsid w:val="00A80FBA"/>
    <w:rsid w:val="00AF300E"/>
    <w:rsid w:val="00B55B81"/>
    <w:rsid w:val="00BC3930"/>
    <w:rsid w:val="00CA580F"/>
    <w:rsid w:val="00D85786"/>
    <w:rsid w:val="00E601E0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1F587AF"/>
  <w15:chartTrackingRefBased/>
  <w15:docId w15:val="{A794209E-7158-46B5-A23E-D144C4732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1">
    <w:name w:val="heading 1"/>
    <w:basedOn w:val="a"/>
    <w:next w:val="a"/>
    <w:qFormat/>
    <w:rsid w:val="00A80FBA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10"/>
      <w:szCs w:val="120"/>
    </w:rPr>
  </w:style>
  <w:style w:type="paragraph" w:styleId="2">
    <w:name w:val="heading 2"/>
    <w:basedOn w:val="a"/>
    <w:next w:val="a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3">
    <w:name w:val="heading 3"/>
    <w:basedOn w:val="a"/>
    <w:next w:val="a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paragraph" w:styleId="4">
    <w:name w:val="heading 4"/>
    <w:basedOn w:val="a"/>
    <w:next w:val="a"/>
    <w:link w:val="40"/>
    <w:uiPriority w:val="9"/>
    <w:semiHidden/>
    <w:unhideWhenUsed/>
    <w:rsid w:val="00A80FBA"/>
    <w:pPr>
      <w:keepNext/>
      <w:keepLines/>
      <w:outlineLvl w:val="3"/>
    </w:pPr>
    <w:rPr>
      <w:rFonts w:asciiTheme="majorHAnsi" w:eastAsiaTheme="majorEastAsia" w:hAnsiTheme="majorHAnsi" w:cstheme="majorBidi"/>
      <w:i/>
      <w:iCs/>
      <w:color w:val="ECBD17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Placeholder Text"/>
    <w:basedOn w:val="a0"/>
    <w:uiPriority w:val="99"/>
    <w:semiHidden/>
    <w:rPr>
      <w:color w:val="808080"/>
    </w:rPr>
  </w:style>
  <w:style w:type="character" w:styleId="a5">
    <w:name w:val="Subtle Emphasis"/>
    <w:basedOn w:val="a0"/>
    <w:uiPriority w:val="19"/>
    <w:semiHidden/>
    <w:unhideWhenUsed/>
    <w:qFormat/>
    <w:rPr>
      <w:i/>
      <w:iCs/>
      <w:color w:val="A1810D" w:themeColor="accent1" w:themeShade="80"/>
    </w:rPr>
  </w:style>
  <w:style w:type="paragraph" w:styleId="a6">
    <w:name w:val="header"/>
    <w:basedOn w:val="a"/>
    <w:link w:val="a7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7">
    <w:name w:val="Верхний колонтитул Знак"/>
    <w:basedOn w:val="a0"/>
    <w:link w:val="a6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a8">
    <w:name w:val="footer"/>
    <w:basedOn w:val="a"/>
    <w:link w:val="a9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9">
    <w:name w:val="Нижний колонтитул Знак"/>
    <w:basedOn w:val="a0"/>
    <w:link w:val="a8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A80FBA"/>
    <w:rPr>
      <w:rFonts w:asciiTheme="majorHAnsi" w:eastAsiaTheme="majorEastAsia" w:hAnsiTheme="majorHAnsi" w:cstheme="majorBidi"/>
      <w:b/>
      <w:bCs/>
      <w:i/>
      <w:iCs/>
      <w:color w:val="ECBD17" w:themeColor="accent1" w:themeShade="BF"/>
      <w:sz w:val="32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44;&#1072;&#1088;&#1100;&#1103;\Desktop\&#1055;&#1088;&#1086;&#1075;&#1088;&#1072;&#1084;&#1084;&#1072;%20&#1085;&#1077;&#1076;&#1077;&#1083;&#1080;%20&#1072;&#1085;&#1075;&#1083;&#1080;&#1089;&#1082;&#1086;&#1075;&#1086;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Программа недели англиского</Template>
  <TotalTime>25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Дарья</dc:creator>
  <cp:lastModifiedBy>Дарья Авдеева</cp:lastModifiedBy>
  <cp:revision>2</cp:revision>
  <dcterms:created xsi:type="dcterms:W3CDTF">2023-01-09T07:53:00Z</dcterms:created>
  <dcterms:modified xsi:type="dcterms:W3CDTF">2023-01-09T08:24:00Z</dcterms:modified>
</cp:coreProperties>
</file>